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E61BFC">
      <w:pPr>
        <w:spacing w:line="480" w:lineRule="auto"/>
      </w:pPr>
    </w:p>
    <w:p w:rsidR="00C125A1" w:rsidRDefault="00C125A1" w:rsidP="00E61BFC">
      <w:pPr>
        <w:pStyle w:val="APA"/>
      </w:pPr>
    </w:p>
    <w:p w:rsidR="00C125A1" w:rsidRDefault="00C125A1" w:rsidP="00E61BFC">
      <w:pPr>
        <w:pStyle w:val="APA"/>
      </w:pPr>
    </w:p>
    <w:p w:rsidR="00C125A1" w:rsidRDefault="00C125A1" w:rsidP="00E61BFC">
      <w:pPr>
        <w:pStyle w:val="APA"/>
      </w:pPr>
    </w:p>
    <w:p w:rsidR="00A93AE0" w:rsidRDefault="00A93AE0" w:rsidP="00E61BFC">
      <w:pPr>
        <w:pStyle w:val="APA"/>
      </w:pPr>
    </w:p>
    <w:p w:rsidR="00A93AE0" w:rsidRDefault="00A93AE0" w:rsidP="00E61BFC">
      <w:pPr>
        <w:pStyle w:val="APA"/>
      </w:pPr>
    </w:p>
    <w:p w:rsidR="00C125A1" w:rsidRDefault="00C125A1" w:rsidP="00E61BFC">
      <w:pPr>
        <w:pStyle w:val="APA"/>
      </w:pPr>
    </w:p>
    <w:p w:rsidR="00070629" w:rsidRDefault="003C4BD4" w:rsidP="00E61BFC">
      <w:pPr>
        <w:pStyle w:val="APA"/>
        <w:jc w:val="center"/>
        <w:rPr>
          <w:szCs w:val="24"/>
        </w:rPr>
      </w:pPr>
      <w:bookmarkStart w:id="0" w:name="_GoBack"/>
      <w:r>
        <w:t xml:space="preserve">Democracy And Liberty </w:t>
      </w:r>
      <w:r>
        <w:rPr>
          <w:szCs w:val="24"/>
        </w:rPr>
        <w:t xml:space="preserve">  </w:t>
      </w:r>
    </w:p>
    <w:bookmarkEnd w:id="0"/>
    <w:p w:rsidR="00100E4B" w:rsidRDefault="00E32582" w:rsidP="00E61BFC">
      <w:pPr>
        <w:pStyle w:val="APA"/>
        <w:jc w:val="center"/>
      </w:pPr>
      <w:r>
        <w:t>Institution</w:t>
      </w:r>
      <w:r w:rsidR="00100E4B" w:rsidRPr="00DE2A6C">
        <w:t>:</w:t>
      </w:r>
    </w:p>
    <w:p w:rsidR="00100E4B" w:rsidRDefault="00100E4B" w:rsidP="00E61BFC">
      <w:pPr>
        <w:pStyle w:val="APA"/>
        <w:jc w:val="center"/>
      </w:pPr>
      <w:r>
        <w:t>Name:</w:t>
      </w:r>
    </w:p>
    <w:p w:rsidR="003D2E16" w:rsidRDefault="003D2E16" w:rsidP="00E61BFC">
      <w:pPr>
        <w:spacing w:line="480" w:lineRule="auto"/>
        <w:rPr>
          <w:szCs w:val="20"/>
        </w:rPr>
      </w:pPr>
      <w:r>
        <w:br w:type="page"/>
      </w:r>
    </w:p>
    <w:p w:rsidR="003C4BD4" w:rsidRDefault="003C4BD4" w:rsidP="00E61BFC">
      <w:pPr>
        <w:pStyle w:val="APA"/>
        <w:jc w:val="center"/>
        <w:rPr>
          <w:szCs w:val="24"/>
        </w:rPr>
      </w:pPr>
      <w:r>
        <w:lastRenderedPageBreak/>
        <w:t xml:space="preserve">Democracy And Liberty </w:t>
      </w:r>
      <w:r>
        <w:rPr>
          <w:szCs w:val="24"/>
        </w:rPr>
        <w:t xml:space="preserve">  </w:t>
      </w:r>
    </w:p>
    <w:p w:rsidR="00CE67D9" w:rsidRPr="00E61BFC" w:rsidRDefault="00CE67D9" w:rsidP="00E61BFC">
      <w:pPr>
        <w:spacing w:line="480" w:lineRule="auto"/>
        <w:jc w:val="both"/>
      </w:pPr>
      <w:r w:rsidRPr="00E61BFC">
        <w:t xml:space="preserve">Defining </w:t>
      </w:r>
      <w:r w:rsidR="00920E49" w:rsidRPr="00E61BFC">
        <w:t>Democracy</w:t>
      </w:r>
    </w:p>
    <w:p w:rsidR="007F0F57" w:rsidRPr="007F0F57" w:rsidRDefault="007F0F57" w:rsidP="00E61BFC">
      <w:pPr>
        <w:spacing w:line="480" w:lineRule="auto"/>
        <w:ind w:firstLine="720"/>
        <w:jc w:val="both"/>
        <w:rPr>
          <w:color w:val="222222"/>
          <w:shd w:val="clear" w:color="auto" w:fill="FFFFFF"/>
        </w:rPr>
      </w:pPr>
      <w:r w:rsidRPr="007F0F57">
        <w:rPr>
          <w:color w:val="222222"/>
          <w:shd w:val="clear" w:color="auto" w:fill="FFFFFF"/>
        </w:rPr>
        <w:t>Democracy in the words of Abraham Lincoln is the government of the people for the people and by the people. Lincoln wanted to suggest that democracy is that system of government in which citizen exercises power to rule and control the states through electing their representatives.  However, democracy is a classic example of a concept that is significantly contested. Its seem there is no, nor there will likely be a final consensus of definition of the democracy as and its full content (Hollyer et al., 2011). For example, the argument that democracy is a type of governance which is based on a certain degree of popular sovereignty, as well as general decision making, is largely uncontested. However, there are specific features of democracy which shows that there is an essential consensus in different types of democracy.</w:t>
      </w:r>
    </w:p>
    <w:p w:rsidR="007F0F57" w:rsidRPr="007F0F57" w:rsidRDefault="007F0F57" w:rsidP="00E61BFC">
      <w:pPr>
        <w:spacing w:line="480" w:lineRule="auto"/>
        <w:ind w:firstLine="720"/>
        <w:jc w:val="both"/>
        <w:rPr>
          <w:color w:val="222222"/>
          <w:shd w:val="clear" w:color="auto" w:fill="FFFFFF"/>
        </w:rPr>
      </w:pPr>
      <w:r w:rsidRPr="007F0F57">
        <w:rPr>
          <w:color w:val="222222"/>
          <w:shd w:val="clear" w:color="auto" w:fill="FFFFFF"/>
        </w:rPr>
        <w:t>Democracy can be defined from three perspectives that is a social democracy, the liberal democracy as well as the procedural democracy. Procedural democracy was made notable in the Robert Dahl seminal work known as Polyarchy and its included two dimensions which are participation and contestation. This means a democratic contestation captures uncertain peaceful competition which is highly regarded as the as important rule of democracy (Hellman, 2012). On the other hand, liberal definition of democracy incorporate the institutional dimensions which involve the concepts of popular sovereignty, and it specifically takes into account on various notions such as the accountability, citizen representation, the constraint of leaders as well as the universal participation. The work of social democracy is to maintain the institutional as well as the rights dimensions as embedded in a liberal democracy.</w:t>
      </w:r>
    </w:p>
    <w:p w:rsidR="007F0F57" w:rsidRPr="00803193" w:rsidRDefault="007F0F57" w:rsidP="00E61BFC">
      <w:pPr>
        <w:spacing w:line="480" w:lineRule="auto"/>
        <w:ind w:firstLine="720"/>
        <w:jc w:val="both"/>
        <w:rPr>
          <w:b/>
          <w:color w:val="222222"/>
          <w:shd w:val="clear" w:color="auto" w:fill="FFFFFF"/>
        </w:rPr>
      </w:pPr>
      <w:r w:rsidRPr="00803193">
        <w:rPr>
          <w:b/>
          <w:color w:val="222222"/>
          <w:shd w:val="clear" w:color="auto" w:fill="FFFFFF"/>
        </w:rPr>
        <w:t>How Liberty Dies.</w:t>
      </w:r>
    </w:p>
    <w:p w:rsidR="007F0F57" w:rsidRPr="007F0F57" w:rsidRDefault="007F0F57" w:rsidP="00E61BFC">
      <w:pPr>
        <w:spacing w:line="480" w:lineRule="auto"/>
        <w:ind w:firstLine="720"/>
        <w:jc w:val="both"/>
        <w:rPr>
          <w:color w:val="222222"/>
          <w:shd w:val="clear" w:color="auto" w:fill="FFFFFF"/>
        </w:rPr>
      </w:pPr>
      <w:r w:rsidRPr="007F0F57">
        <w:rPr>
          <w:color w:val="222222"/>
          <w:shd w:val="clear" w:color="auto" w:fill="FFFFFF"/>
        </w:rPr>
        <w:lastRenderedPageBreak/>
        <w:t xml:space="preserve">“This is how liberty dies”senator Padme spoke the words in the star war movie which is one of the critical political lines in the star wars. It has been used as well as been misused by the conspiracy theorist, journalist as well as politicians over decades; his words were a piece of dialogue which triggered a conversation on how the Galactic republic becomes the Galactic Empire. According to Senator Padme, Palpatine rose at a brink of the eye from the senator position to the position of a chancellor (Decker, 2010). He becomes furious and ashamed of his fellow senator members since they give space to this dictator. </w:t>
      </w:r>
    </w:p>
    <w:p w:rsidR="00D810C1" w:rsidRDefault="007F0F57" w:rsidP="00E61BFC">
      <w:pPr>
        <w:spacing w:line="480" w:lineRule="auto"/>
        <w:ind w:firstLine="720"/>
        <w:jc w:val="both"/>
        <w:rPr>
          <w:color w:val="222222"/>
          <w:shd w:val="clear" w:color="auto" w:fill="FFFFFF"/>
        </w:rPr>
      </w:pPr>
      <w:r w:rsidRPr="007F0F57">
        <w:rPr>
          <w:color w:val="222222"/>
          <w:shd w:val="clear" w:color="auto" w:fill="FFFFFF"/>
        </w:rPr>
        <w:t>The Senate or the people did not protest, and the senate just gave their rights to what Padme referred to as Sith Lord. As the voice of the people, the senate failed to represent or channel the excellent course for the common good and for liberty to flourish. Padme words were met with thunderous applause from Ben Franklin which said the ones giving up freedom for safety deserve neither (Wetmore Jr, 2017). As defined in question one, liberty involves the institution's dimensions which must ensure accountability, and therefore the quotes are related in that, allowing a dictator Palpatine to be a chancellor is killing liberty; if you give up liberty for the safety, you deserve neither of the two. This quote is still applied in the 21st century, for example, governments mobilize parliament support through dubious means to oppose an idea they dislike even if it's noble, and that’s how liberty is killed today</w:t>
      </w:r>
    </w:p>
    <w:p w:rsidR="00D810C1" w:rsidRDefault="00D810C1" w:rsidP="00E61BFC">
      <w:pPr>
        <w:spacing w:line="480" w:lineRule="auto"/>
        <w:ind w:firstLine="720"/>
        <w:jc w:val="center"/>
        <w:rPr>
          <w:color w:val="222222"/>
          <w:shd w:val="clear" w:color="auto" w:fill="FFFFFF"/>
        </w:rPr>
      </w:pPr>
    </w:p>
    <w:p w:rsidR="00E61BFC" w:rsidRDefault="00E61BFC">
      <w:pPr>
        <w:rPr>
          <w:color w:val="222222"/>
          <w:shd w:val="clear" w:color="auto" w:fill="FFFFFF"/>
        </w:rPr>
      </w:pPr>
      <w:r>
        <w:rPr>
          <w:color w:val="222222"/>
          <w:shd w:val="clear" w:color="auto" w:fill="FFFFFF"/>
        </w:rPr>
        <w:br w:type="page"/>
      </w:r>
    </w:p>
    <w:p w:rsidR="004E1DD9" w:rsidRDefault="002B39F5" w:rsidP="00E61BFC">
      <w:pPr>
        <w:spacing w:line="480" w:lineRule="auto"/>
        <w:ind w:firstLine="720"/>
        <w:jc w:val="center"/>
        <w:rPr>
          <w:color w:val="222222"/>
          <w:shd w:val="clear" w:color="auto" w:fill="FFFFFF"/>
        </w:rPr>
      </w:pPr>
      <w:r>
        <w:rPr>
          <w:color w:val="222222"/>
          <w:shd w:val="clear" w:color="auto" w:fill="FFFFFF"/>
        </w:rPr>
        <w:lastRenderedPageBreak/>
        <w:t>References</w:t>
      </w:r>
    </w:p>
    <w:p w:rsidR="00D810C1" w:rsidRPr="00A74462" w:rsidRDefault="00D810C1" w:rsidP="00E61BFC">
      <w:pPr>
        <w:spacing w:line="480" w:lineRule="auto"/>
        <w:ind w:left="720" w:hanging="720"/>
      </w:pPr>
      <w:r>
        <w:t xml:space="preserve">Decker, K. S. (2010). </w:t>
      </w:r>
      <w:r>
        <w:rPr>
          <w:i/>
          <w:iCs/>
        </w:rPr>
        <w:t>Star wars and philosophy: more powerful than you can possibly imagine</w:t>
      </w:r>
      <w:r>
        <w:t>. ReadHowYouWant. com.</w:t>
      </w:r>
    </w:p>
    <w:p w:rsidR="002B39F5" w:rsidRDefault="002B39F5" w:rsidP="00E61BFC">
      <w:pPr>
        <w:spacing w:line="480" w:lineRule="auto"/>
        <w:ind w:left="720" w:hanging="720"/>
      </w:pPr>
      <w:r>
        <w:t xml:space="preserve">Hollyer, J. R., Rosendorff, B. P., &amp; Vreeland, J. R. (2011). Democracy and transparency. </w:t>
      </w:r>
      <w:r>
        <w:rPr>
          <w:i/>
          <w:iCs/>
        </w:rPr>
        <w:t>The Journal of Politics</w:t>
      </w:r>
      <w:r>
        <w:t xml:space="preserve">, </w:t>
      </w:r>
      <w:r>
        <w:rPr>
          <w:i/>
          <w:iCs/>
        </w:rPr>
        <w:t>73</w:t>
      </w:r>
      <w:r>
        <w:t>(4), 1191-1205.</w:t>
      </w:r>
    </w:p>
    <w:p w:rsidR="00F43B1C" w:rsidRDefault="00F43B1C" w:rsidP="00E61BFC">
      <w:pPr>
        <w:spacing w:line="480" w:lineRule="auto"/>
        <w:ind w:left="720" w:hanging="720"/>
      </w:pPr>
      <w:r>
        <w:t xml:space="preserve">Hellman, D. (2012). Defining corruption and constitutionalizing democracy. </w:t>
      </w:r>
      <w:r>
        <w:rPr>
          <w:i/>
          <w:iCs/>
        </w:rPr>
        <w:t>Mich. L. Rev.</w:t>
      </w:r>
      <w:r>
        <w:t xml:space="preserve">, </w:t>
      </w:r>
      <w:r>
        <w:rPr>
          <w:i/>
          <w:iCs/>
        </w:rPr>
        <w:t>111</w:t>
      </w:r>
      <w:r>
        <w:t>, 1385.</w:t>
      </w:r>
    </w:p>
    <w:p w:rsidR="00652778" w:rsidRDefault="00652778" w:rsidP="00E61BFC">
      <w:pPr>
        <w:spacing w:line="480" w:lineRule="auto"/>
        <w:ind w:left="720" w:hanging="720"/>
      </w:pPr>
      <w:r>
        <w:t xml:space="preserve">Wetmore Jr, K. J. (2017). </w:t>
      </w:r>
      <w:r>
        <w:rPr>
          <w:i/>
          <w:iCs/>
        </w:rPr>
        <w:t>The Empire Triumphant: Race, Religion and Rebellion in the Star Wars Films</w:t>
      </w:r>
      <w:r>
        <w:t>. McFarland.</w:t>
      </w:r>
    </w:p>
    <w:p w:rsidR="002B39F5" w:rsidRPr="00896AFA" w:rsidRDefault="002B39F5" w:rsidP="00E61BFC">
      <w:pPr>
        <w:spacing w:line="480" w:lineRule="auto"/>
        <w:ind w:firstLine="720"/>
        <w:rPr>
          <w:color w:val="222222"/>
          <w:shd w:val="clear" w:color="auto" w:fill="FFFFFF"/>
        </w:rPr>
      </w:pPr>
    </w:p>
    <w:sectPr w:rsidR="002B39F5"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5D7" w:rsidRDefault="00E015D7">
      <w:r>
        <w:separator/>
      </w:r>
    </w:p>
  </w:endnote>
  <w:endnote w:type="continuationSeparator" w:id="0">
    <w:p w:rsidR="00E015D7" w:rsidRDefault="00E0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5D7" w:rsidRDefault="00E015D7">
      <w:r>
        <w:separator/>
      </w:r>
    </w:p>
  </w:footnote>
  <w:footnote w:type="continuationSeparator" w:id="0">
    <w:p w:rsidR="00E015D7" w:rsidRDefault="00E015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070629" w:rsidP="00AE33B6">
          <w:pPr>
            <w:pStyle w:val="Header"/>
          </w:pPr>
          <w:r>
            <w:t xml:space="preserve">DEMOCRACY AND LIBERTY </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E61BFC">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070629">
          <w:pPr>
            <w:pStyle w:val="APA"/>
            <w:ind w:firstLine="0"/>
          </w:pPr>
          <w:bookmarkStart w:id="1" w:name="bkTitleRunningHead"/>
          <w:r w:rsidRPr="00E62FBC">
            <w:t>Running head</w:t>
          </w:r>
          <w:bookmarkEnd w:id="1"/>
          <w:r>
            <w:t xml:space="preserve">: </w:t>
          </w:r>
          <w:r w:rsidR="00BB3C03">
            <w:t xml:space="preserve"> </w:t>
          </w:r>
          <w:r w:rsidR="00070629">
            <w:t xml:space="preserve">DEMOCRACY AND LIBERTY </w:t>
          </w:r>
          <w:r w:rsidR="00BB3C03">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E61BFC">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0DBF"/>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629"/>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0FFA"/>
    <w:rsid w:val="000E1A2E"/>
    <w:rsid w:val="000E20DF"/>
    <w:rsid w:val="000E4CE8"/>
    <w:rsid w:val="000E542C"/>
    <w:rsid w:val="000E5E54"/>
    <w:rsid w:val="000E6797"/>
    <w:rsid w:val="000E683E"/>
    <w:rsid w:val="000F1799"/>
    <w:rsid w:val="000F2663"/>
    <w:rsid w:val="000F3A86"/>
    <w:rsid w:val="000F7D24"/>
    <w:rsid w:val="00100239"/>
    <w:rsid w:val="001007A8"/>
    <w:rsid w:val="00100C02"/>
    <w:rsid w:val="00100CDC"/>
    <w:rsid w:val="00100E4B"/>
    <w:rsid w:val="001023C2"/>
    <w:rsid w:val="00103BA9"/>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2A70"/>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5ED0"/>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5BF8"/>
    <w:rsid w:val="0021601A"/>
    <w:rsid w:val="002176C9"/>
    <w:rsid w:val="00220408"/>
    <w:rsid w:val="00220A32"/>
    <w:rsid w:val="00221050"/>
    <w:rsid w:val="00221CB7"/>
    <w:rsid w:val="00223BB5"/>
    <w:rsid w:val="0022407A"/>
    <w:rsid w:val="00232ED5"/>
    <w:rsid w:val="00232FE2"/>
    <w:rsid w:val="00236796"/>
    <w:rsid w:val="00241C86"/>
    <w:rsid w:val="00242001"/>
    <w:rsid w:val="00243E42"/>
    <w:rsid w:val="0024530E"/>
    <w:rsid w:val="002514C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39F5"/>
    <w:rsid w:val="002B41C4"/>
    <w:rsid w:val="002B67C5"/>
    <w:rsid w:val="002C0672"/>
    <w:rsid w:val="002C11F3"/>
    <w:rsid w:val="002C1BC5"/>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25867"/>
    <w:rsid w:val="003306AE"/>
    <w:rsid w:val="00332748"/>
    <w:rsid w:val="00334517"/>
    <w:rsid w:val="00334E69"/>
    <w:rsid w:val="00337874"/>
    <w:rsid w:val="003400FD"/>
    <w:rsid w:val="003429DD"/>
    <w:rsid w:val="00343F42"/>
    <w:rsid w:val="00346544"/>
    <w:rsid w:val="00347857"/>
    <w:rsid w:val="003501B6"/>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068A"/>
    <w:rsid w:val="00391F6F"/>
    <w:rsid w:val="00394884"/>
    <w:rsid w:val="00394B67"/>
    <w:rsid w:val="00395A28"/>
    <w:rsid w:val="003966B3"/>
    <w:rsid w:val="00396ACB"/>
    <w:rsid w:val="00396BC2"/>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4BD4"/>
    <w:rsid w:val="003C5C04"/>
    <w:rsid w:val="003C5F69"/>
    <w:rsid w:val="003C6049"/>
    <w:rsid w:val="003C64E8"/>
    <w:rsid w:val="003C6649"/>
    <w:rsid w:val="003C6A10"/>
    <w:rsid w:val="003C72F5"/>
    <w:rsid w:val="003D0564"/>
    <w:rsid w:val="003D2E16"/>
    <w:rsid w:val="003D3C26"/>
    <w:rsid w:val="003D6329"/>
    <w:rsid w:val="003D65E1"/>
    <w:rsid w:val="003D7CA2"/>
    <w:rsid w:val="003E1567"/>
    <w:rsid w:val="003E1812"/>
    <w:rsid w:val="003E1BB1"/>
    <w:rsid w:val="003E221D"/>
    <w:rsid w:val="003E38AD"/>
    <w:rsid w:val="003E5DA7"/>
    <w:rsid w:val="003E79AB"/>
    <w:rsid w:val="003F2974"/>
    <w:rsid w:val="003F2B03"/>
    <w:rsid w:val="003F3047"/>
    <w:rsid w:val="003F4A70"/>
    <w:rsid w:val="003F51E2"/>
    <w:rsid w:val="003F66CF"/>
    <w:rsid w:val="003F7C4B"/>
    <w:rsid w:val="004006CB"/>
    <w:rsid w:val="004030F1"/>
    <w:rsid w:val="00404E48"/>
    <w:rsid w:val="00405146"/>
    <w:rsid w:val="00406BCA"/>
    <w:rsid w:val="00410514"/>
    <w:rsid w:val="004119BD"/>
    <w:rsid w:val="00411E58"/>
    <w:rsid w:val="00411F29"/>
    <w:rsid w:val="004139BC"/>
    <w:rsid w:val="00415536"/>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2BF"/>
    <w:rsid w:val="00447A3C"/>
    <w:rsid w:val="00450B46"/>
    <w:rsid w:val="00450C4A"/>
    <w:rsid w:val="00450E5D"/>
    <w:rsid w:val="00451D60"/>
    <w:rsid w:val="00451D6E"/>
    <w:rsid w:val="00452790"/>
    <w:rsid w:val="0045382A"/>
    <w:rsid w:val="00455DE0"/>
    <w:rsid w:val="00455EF6"/>
    <w:rsid w:val="00456ED9"/>
    <w:rsid w:val="00461A43"/>
    <w:rsid w:val="00463033"/>
    <w:rsid w:val="004634E3"/>
    <w:rsid w:val="00465723"/>
    <w:rsid w:val="00466DEC"/>
    <w:rsid w:val="00471363"/>
    <w:rsid w:val="00472BF7"/>
    <w:rsid w:val="004734E6"/>
    <w:rsid w:val="00474893"/>
    <w:rsid w:val="00475914"/>
    <w:rsid w:val="00477748"/>
    <w:rsid w:val="0047776E"/>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575E"/>
    <w:rsid w:val="004C7F0B"/>
    <w:rsid w:val="004D27D9"/>
    <w:rsid w:val="004D446B"/>
    <w:rsid w:val="004D5879"/>
    <w:rsid w:val="004D5C6E"/>
    <w:rsid w:val="004E0139"/>
    <w:rsid w:val="004E097F"/>
    <w:rsid w:val="004E1460"/>
    <w:rsid w:val="004E1DD9"/>
    <w:rsid w:val="004E2745"/>
    <w:rsid w:val="004E28AE"/>
    <w:rsid w:val="004E28D6"/>
    <w:rsid w:val="004E43CA"/>
    <w:rsid w:val="004F1AE7"/>
    <w:rsid w:val="004F28EE"/>
    <w:rsid w:val="004F5059"/>
    <w:rsid w:val="004F7B75"/>
    <w:rsid w:val="004F7D50"/>
    <w:rsid w:val="005001A8"/>
    <w:rsid w:val="00501A7B"/>
    <w:rsid w:val="00503A98"/>
    <w:rsid w:val="00505295"/>
    <w:rsid w:val="00505BB6"/>
    <w:rsid w:val="005118FF"/>
    <w:rsid w:val="0051198F"/>
    <w:rsid w:val="0051291B"/>
    <w:rsid w:val="0051517E"/>
    <w:rsid w:val="00515B90"/>
    <w:rsid w:val="005234E6"/>
    <w:rsid w:val="00525588"/>
    <w:rsid w:val="00526090"/>
    <w:rsid w:val="00527090"/>
    <w:rsid w:val="00530473"/>
    <w:rsid w:val="00532B52"/>
    <w:rsid w:val="005337B7"/>
    <w:rsid w:val="005372E0"/>
    <w:rsid w:val="0054039E"/>
    <w:rsid w:val="00540CF0"/>
    <w:rsid w:val="00541B7E"/>
    <w:rsid w:val="00542735"/>
    <w:rsid w:val="00544DDB"/>
    <w:rsid w:val="005450B8"/>
    <w:rsid w:val="00547ABA"/>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4A3C"/>
    <w:rsid w:val="00586C3D"/>
    <w:rsid w:val="0058718C"/>
    <w:rsid w:val="00590DB1"/>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BEA"/>
    <w:rsid w:val="005E6CB1"/>
    <w:rsid w:val="005F2E7E"/>
    <w:rsid w:val="005F6CA7"/>
    <w:rsid w:val="005F6FB9"/>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778"/>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11FB"/>
    <w:rsid w:val="0068390A"/>
    <w:rsid w:val="00690B27"/>
    <w:rsid w:val="00690EE1"/>
    <w:rsid w:val="00691486"/>
    <w:rsid w:val="00692388"/>
    <w:rsid w:val="00695834"/>
    <w:rsid w:val="006A0616"/>
    <w:rsid w:val="006A1461"/>
    <w:rsid w:val="006A35A6"/>
    <w:rsid w:val="006A5E66"/>
    <w:rsid w:val="006B099A"/>
    <w:rsid w:val="006B0ACD"/>
    <w:rsid w:val="006B324A"/>
    <w:rsid w:val="006B3D72"/>
    <w:rsid w:val="006B3E6D"/>
    <w:rsid w:val="006B641D"/>
    <w:rsid w:val="006B7334"/>
    <w:rsid w:val="006C0A94"/>
    <w:rsid w:val="006C33CB"/>
    <w:rsid w:val="006C33DE"/>
    <w:rsid w:val="006C40E2"/>
    <w:rsid w:val="006C4BF6"/>
    <w:rsid w:val="006C686C"/>
    <w:rsid w:val="006D0596"/>
    <w:rsid w:val="006D0E75"/>
    <w:rsid w:val="006D5770"/>
    <w:rsid w:val="006D6131"/>
    <w:rsid w:val="006E1500"/>
    <w:rsid w:val="006E1A90"/>
    <w:rsid w:val="006E2443"/>
    <w:rsid w:val="006E5347"/>
    <w:rsid w:val="006E6543"/>
    <w:rsid w:val="006F23E4"/>
    <w:rsid w:val="006F334B"/>
    <w:rsid w:val="006F4222"/>
    <w:rsid w:val="006F7982"/>
    <w:rsid w:val="00700644"/>
    <w:rsid w:val="007014BD"/>
    <w:rsid w:val="00703A15"/>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29E7"/>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5847"/>
    <w:rsid w:val="00786623"/>
    <w:rsid w:val="00786A3D"/>
    <w:rsid w:val="007873D9"/>
    <w:rsid w:val="007900B6"/>
    <w:rsid w:val="007925D6"/>
    <w:rsid w:val="00793DCA"/>
    <w:rsid w:val="00794367"/>
    <w:rsid w:val="00794CEF"/>
    <w:rsid w:val="0079535B"/>
    <w:rsid w:val="007A030C"/>
    <w:rsid w:val="007A20BB"/>
    <w:rsid w:val="007A2E32"/>
    <w:rsid w:val="007A2FFD"/>
    <w:rsid w:val="007A3263"/>
    <w:rsid w:val="007A431C"/>
    <w:rsid w:val="007A5A79"/>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4F6"/>
    <w:rsid w:val="007E7E78"/>
    <w:rsid w:val="007F0F57"/>
    <w:rsid w:val="007F1216"/>
    <w:rsid w:val="007F2FD8"/>
    <w:rsid w:val="007F3400"/>
    <w:rsid w:val="007F34DD"/>
    <w:rsid w:val="007F50D5"/>
    <w:rsid w:val="00801DEC"/>
    <w:rsid w:val="00801F5A"/>
    <w:rsid w:val="00801F6D"/>
    <w:rsid w:val="008022CE"/>
    <w:rsid w:val="00803193"/>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6633"/>
    <w:rsid w:val="0084737B"/>
    <w:rsid w:val="00850DA3"/>
    <w:rsid w:val="00854617"/>
    <w:rsid w:val="00854BCF"/>
    <w:rsid w:val="00855C95"/>
    <w:rsid w:val="00855DBD"/>
    <w:rsid w:val="008570FF"/>
    <w:rsid w:val="00857A84"/>
    <w:rsid w:val="0086113A"/>
    <w:rsid w:val="00861407"/>
    <w:rsid w:val="00861E5E"/>
    <w:rsid w:val="008624E6"/>
    <w:rsid w:val="00865222"/>
    <w:rsid w:val="008657EE"/>
    <w:rsid w:val="00865F47"/>
    <w:rsid w:val="0086795F"/>
    <w:rsid w:val="008711D9"/>
    <w:rsid w:val="00871FB4"/>
    <w:rsid w:val="00872A15"/>
    <w:rsid w:val="00873108"/>
    <w:rsid w:val="0087315E"/>
    <w:rsid w:val="00873164"/>
    <w:rsid w:val="0087385F"/>
    <w:rsid w:val="00873ED4"/>
    <w:rsid w:val="00874F15"/>
    <w:rsid w:val="0087533B"/>
    <w:rsid w:val="008756A6"/>
    <w:rsid w:val="00880A26"/>
    <w:rsid w:val="00881A2B"/>
    <w:rsid w:val="008838F5"/>
    <w:rsid w:val="00886460"/>
    <w:rsid w:val="00887388"/>
    <w:rsid w:val="008921F8"/>
    <w:rsid w:val="00895E5D"/>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0E49"/>
    <w:rsid w:val="0092104E"/>
    <w:rsid w:val="009229DC"/>
    <w:rsid w:val="00923A95"/>
    <w:rsid w:val="00925776"/>
    <w:rsid w:val="0092657A"/>
    <w:rsid w:val="0093108A"/>
    <w:rsid w:val="00931812"/>
    <w:rsid w:val="009329E0"/>
    <w:rsid w:val="009334DC"/>
    <w:rsid w:val="009358B3"/>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28CF"/>
    <w:rsid w:val="0099455F"/>
    <w:rsid w:val="00996566"/>
    <w:rsid w:val="0099735D"/>
    <w:rsid w:val="009A2011"/>
    <w:rsid w:val="009A304C"/>
    <w:rsid w:val="009A313D"/>
    <w:rsid w:val="009A446E"/>
    <w:rsid w:val="009A47FB"/>
    <w:rsid w:val="009A4975"/>
    <w:rsid w:val="009A6D92"/>
    <w:rsid w:val="009B0FB0"/>
    <w:rsid w:val="009B31EE"/>
    <w:rsid w:val="009B4088"/>
    <w:rsid w:val="009B5AF1"/>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509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028"/>
    <w:rsid w:val="00A4128A"/>
    <w:rsid w:val="00A41468"/>
    <w:rsid w:val="00A4188B"/>
    <w:rsid w:val="00A42102"/>
    <w:rsid w:val="00A4260D"/>
    <w:rsid w:val="00A429F7"/>
    <w:rsid w:val="00A46571"/>
    <w:rsid w:val="00A46D05"/>
    <w:rsid w:val="00A50E17"/>
    <w:rsid w:val="00A51503"/>
    <w:rsid w:val="00A51CA1"/>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462"/>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22"/>
    <w:rsid w:val="00A93AE0"/>
    <w:rsid w:val="00A95775"/>
    <w:rsid w:val="00A95BCD"/>
    <w:rsid w:val="00A96E53"/>
    <w:rsid w:val="00AA0083"/>
    <w:rsid w:val="00AA0686"/>
    <w:rsid w:val="00AA0865"/>
    <w:rsid w:val="00AA10B5"/>
    <w:rsid w:val="00AA32C7"/>
    <w:rsid w:val="00AA3740"/>
    <w:rsid w:val="00AA3B94"/>
    <w:rsid w:val="00AA4738"/>
    <w:rsid w:val="00AA4E35"/>
    <w:rsid w:val="00AB0DC3"/>
    <w:rsid w:val="00AB1E04"/>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423"/>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3C03"/>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079C"/>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9D7"/>
    <w:rsid w:val="00C24B2F"/>
    <w:rsid w:val="00C2578F"/>
    <w:rsid w:val="00C25B6B"/>
    <w:rsid w:val="00C27030"/>
    <w:rsid w:val="00C33330"/>
    <w:rsid w:val="00C3489D"/>
    <w:rsid w:val="00C37025"/>
    <w:rsid w:val="00C37026"/>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35C1"/>
    <w:rsid w:val="00C74578"/>
    <w:rsid w:val="00C74787"/>
    <w:rsid w:val="00C754E6"/>
    <w:rsid w:val="00C8128A"/>
    <w:rsid w:val="00C839A8"/>
    <w:rsid w:val="00C869B7"/>
    <w:rsid w:val="00C86DF0"/>
    <w:rsid w:val="00C877A6"/>
    <w:rsid w:val="00C92FFC"/>
    <w:rsid w:val="00C959EE"/>
    <w:rsid w:val="00C95E4C"/>
    <w:rsid w:val="00CA0525"/>
    <w:rsid w:val="00CA08C8"/>
    <w:rsid w:val="00CA1C96"/>
    <w:rsid w:val="00CA7574"/>
    <w:rsid w:val="00CB07FA"/>
    <w:rsid w:val="00CB0EAB"/>
    <w:rsid w:val="00CB12F6"/>
    <w:rsid w:val="00CB2B9A"/>
    <w:rsid w:val="00CB3742"/>
    <w:rsid w:val="00CB3982"/>
    <w:rsid w:val="00CB48A5"/>
    <w:rsid w:val="00CB61C0"/>
    <w:rsid w:val="00CB7478"/>
    <w:rsid w:val="00CC0699"/>
    <w:rsid w:val="00CC16B4"/>
    <w:rsid w:val="00CC1F52"/>
    <w:rsid w:val="00CC406F"/>
    <w:rsid w:val="00CC79D7"/>
    <w:rsid w:val="00CD12AE"/>
    <w:rsid w:val="00CD27EE"/>
    <w:rsid w:val="00CD2901"/>
    <w:rsid w:val="00CD2F79"/>
    <w:rsid w:val="00CD3918"/>
    <w:rsid w:val="00CD459E"/>
    <w:rsid w:val="00CD70F9"/>
    <w:rsid w:val="00CD7867"/>
    <w:rsid w:val="00CD7E33"/>
    <w:rsid w:val="00CE0090"/>
    <w:rsid w:val="00CE201B"/>
    <w:rsid w:val="00CE50A8"/>
    <w:rsid w:val="00CE5503"/>
    <w:rsid w:val="00CE5AE3"/>
    <w:rsid w:val="00CE67D9"/>
    <w:rsid w:val="00CE7C21"/>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0C1"/>
    <w:rsid w:val="00D818A9"/>
    <w:rsid w:val="00D819D8"/>
    <w:rsid w:val="00D83384"/>
    <w:rsid w:val="00D84201"/>
    <w:rsid w:val="00D854D1"/>
    <w:rsid w:val="00D8792C"/>
    <w:rsid w:val="00D87D5B"/>
    <w:rsid w:val="00D91D82"/>
    <w:rsid w:val="00D933D8"/>
    <w:rsid w:val="00D95F8C"/>
    <w:rsid w:val="00D964BC"/>
    <w:rsid w:val="00D97B8F"/>
    <w:rsid w:val="00DA01D7"/>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37F"/>
    <w:rsid w:val="00DC4666"/>
    <w:rsid w:val="00DD20BD"/>
    <w:rsid w:val="00DD2E2C"/>
    <w:rsid w:val="00DD3514"/>
    <w:rsid w:val="00DD4FA8"/>
    <w:rsid w:val="00DE0223"/>
    <w:rsid w:val="00DE2A6C"/>
    <w:rsid w:val="00DE2EA3"/>
    <w:rsid w:val="00DE49E5"/>
    <w:rsid w:val="00DE67AF"/>
    <w:rsid w:val="00DE7A33"/>
    <w:rsid w:val="00DF042A"/>
    <w:rsid w:val="00DF0AF2"/>
    <w:rsid w:val="00DF4A20"/>
    <w:rsid w:val="00DF7C4A"/>
    <w:rsid w:val="00DF7D1F"/>
    <w:rsid w:val="00E0001E"/>
    <w:rsid w:val="00E00E82"/>
    <w:rsid w:val="00E015D7"/>
    <w:rsid w:val="00E020A0"/>
    <w:rsid w:val="00E025A9"/>
    <w:rsid w:val="00E058A7"/>
    <w:rsid w:val="00E06640"/>
    <w:rsid w:val="00E07A6D"/>
    <w:rsid w:val="00E1043D"/>
    <w:rsid w:val="00E13C61"/>
    <w:rsid w:val="00E14581"/>
    <w:rsid w:val="00E16071"/>
    <w:rsid w:val="00E16553"/>
    <w:rsid w:val="00E16C94"/>
    <w:rsid w:val="00E17440"/>
    <w:rsid w:val="00E17AC0"/>
    <w:rsid w:val="00E17CE4"/>
    <w:rsid w:val="00E20366"/>
    <w:rsid w:val="00E20618"/>
    <w:rsid w:val="00E21972"/>
    <w:rsid w:val="00E2308B"/>
    <w:rsid w:val="00E25387"/>
    <w:rsid w:val="00E2695A"/>
    <w:rsid w:val="00E2754D"/>
    <w:rsid w:val="00E27E8F"/>
    <w:rsid w:val="00E32582"/>
    <w:rsid w:val="00E3364E"/>
    <w:rsid w:val="00E342A2"/>
    <w:rsid w:val="00E348FE"/>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1BFC"/>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A7350"/>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3D84"/>
    <w:rsid w:val="00F243A8"/>
    <w:rsid w:val="00F263CC"/>
    <w:rsid w:val="00F27E47"/>
    <w:rsid w:val="00F32855"/>
    <w:rsid w:val="00F32B85"/>
    <w:rsid w:val="00F334EB"/>
    <w:rsid w:val="00F34C3D"/>
    <w:rsid w:val="00F3579E"/>
    <w:rsid w:val="00F37DE6"/>
    <w:rsid w:val="00F42BB1"/>
    <w:rsid w:val="00F42BB9"/>
    <w:rsid w:val="00F43864"/>
    <w:rsid w:val="00F43B1C"/>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26C4"/>
    <w:rsid w:val="00F7493E"/>
    <w:rsid w:val="00F7518C"/>
    <w:rsid w:val="00F751DE"/>
    <w:rsid w:val="00F7629E"/>
    <w:rsid w:val="00F76FC8"/>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558E"/>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 w:val="00FF65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FCC0F4"/>
  <w15:docId w15:val="{48991BC2-CE2F-4F40-A7D6-DD874A56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39793297">
      <w:bodyDiv w:val="1"/>
      <w:marLeft w:val="0"/>
      <w:marRight w:val="0"/>
      <w:marTop w:val="0"/>
      <w:marBottom w:val="0"/>
      <w:divBdr>
        <w:top w:val="none" w:sz="0" w:space="0" w:color="auto"/>
        <w:left w:val="none" w:sz="0" w:space="0" w:color="auto"/>
        <w:bottom w:val="none" w:sz="0" w:space="0" w:color="auto"/>
        <w:right w:val="none" w:sz="0" w:space="0" w:color="auto"/>
      </w:divBdr>
      <w:divsChild>
        <w:div w:id="1643924679">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494344625">
      <w:bodyDiv w:val="1"/>
      <w:marLeft w:val="0"/>
      <w:marRight w:val="0"/>
      <w:marTop w:val="0"/>
      <w:marBottom w:val="0"/>
      <w:divBdr>
        <w:top w:val="none" w:sz="0" w:space="0" w:color="auto"/>
        <w:left w:val="none" w:sz="0" w:space="0" w:color="auto"/>
        <w:bottom w:val="none" w:sz="0" w:space="0" w:color="auto"/>
        <w:right w:val="none" w:sz="0" w:space="0" w:color="auto"/>
      </w:divBdr>
      <w:divsChild>
        <w:div w:id="1464956667">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312305">
      <w:bodyDiv w:val="1"/>
      <w:marLeft w:val="0"/>
      <w:marRight w:val="0"/>
      <w:marTop w:val="0"/>
      <w:marBottom w:val="0"/>
      <w:divBdr>
        <w:top w:val="none" w:sz="0" w:space="0" w:color="auto"/>
        <w:left w:val="none" w:sz="0" w:space="0" w:color="auto"/>
        <w:bottom w:val="none" w:sz="0" w:space="0" w:color="auto"/>
        <w:right w:val="none" w:sz="0" w:space="0" w:color="auto"/>
      </w:divBdr>
      <w:divsChild>
        <w:div w:id="82138681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2033527">
      <w:bodyDiv w:val="1"/>
      <w:marLeft w:val="0"/>
      <w:marRight w:val="0"/>
      <w:marTop w:val="0"/>
      <w:marBottom w:val="0"/>
      <w:divBdr>
        <w:top w:val="none" w:sz="0" w:space="0" w:color="auto"/>
        <w:left w:val="none" w:sz="0" w:space="0" w:color="auto"/>
        <w:bottom w:val="none" w:sz="0" w:space="0" w:color="auto"/>
        <w:right w:val="none" w:sz="0" w:space="0" w:color="auto"/>
      </w:divBdr>
      <w:divsChild>
        <w:div w:id="376123353">
          <w:marLeft w:val="0"/>
          <w:marRight w:val="0"/>
          <w:marTop w:val="0"/>
          <w:marBottom w:val="0"/>
          <w:divBdr>
            <w:top w:val="none" w:sz="0" w:space="0" w:color="auto"/>
            <w:left w:val="none" w:sz="0" w:space="0" w:color="auto"/>
            <w:bottom w:val="none" w:sz="0" w:space="0" w:color="auto"/>
            <w:right w:val="none" w:sz="0" w:space="0" w:color="auto"/>
          </w:divBdr>
        </w:div>
      </w:divsChild>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30454877">
      <w:bodyDiv w:val="1"/>
      <w:marLeft w:val="0"/>
      <w:marRight w:val="0"/>
      <w:marTop w:val="0"/>
      <w:marBottom w:val="0"/>
      <w:divBdr>
        <w:top w:val="none" w:sz="0" w:space="0" w:color="auto"/>
        <w:left w:val="none" w:sz="0" w:space="0" w:color="auto"/>
        <w:bottom w:val="none" w:sz="0" w:space="0" w:color="auto"/>
        <w:right w:val="none" w:sz="0" w:space="0" w:color="auto"/>
      </w:divBdr>
      <w:divsChild>
        <w:div w:id="1843884782">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82291288">
      <w:bodyDiv w:val="1"/>
      <w:marLeft w:val="0"/>
      <w:marRight w:val="0"/>
      <w:marTop w:val="0"/>
      <w:marBottom w:val="0"/>
      <w:divBdr>
        <w:top w:val="none" w:sz="0" w:space="0" w:color="auto"/>
        <w:left w:val="none" w:sz="0" w:space="0" w:color="auto"/>
        <w:bottom w:val="none" w:sz="0" w:space="0" w:color="auto"/>
        <w:right w:val="none" w:sz="0" w:space="0" w:color="auto"/>
      </w:divBdr>
      <w:divsChild>
        <w:div w:id="1301417817">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94566321">
      <w:bodyDiv w:val="1"/>
      <w:marLeft w:val="0"/>
      <w:marRight w:val="0"/>
      <w:marTop w:val="0"/>
      <w:marBottom w:val="0"/>
      <w:divBdr>
        <w:top w:val="none" w:sz="0" w:space="0" w:color="auto"/>
        <w:left w:val="none" w:sz="0" w:space="0" w:color="auto"/>
        <w:bottom w:val="none" w:sz="0" w:space="0" w:color="auto"/>
        <w:right w:val="none" w:sz="0" w:space="0" w:color="auto"/>
      </w:divBdr>
      <w:divsChild>
        <w:div w:id="108006311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4024913">
      <w:bodyDiv w:val="1"/>
      <w:marLeft w:val="0"/>
      <w:marRight w:val="0"/>
      <w:marTop w:val="0"/>
      <w:marBottom w:val="0"/>
      <w:divBdr>
        <w:top w:val="none" w:sz="0" w:space="0" w:color="auto"/>
        <w:left w:val="none" w:sz="0" w:space="0" w:color="auto"/>
        <w:bottom w:val="none" w:sz="0" w:space="0" w:color="auto"/>
        <w:right w:val="none" w:sz="0" w:space="0" w:color="auto"/>
      </w:divBdr>
      <w:divsChild>
        <w:div w:id="1029182248">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34125014">
      <w:bodyDiv w:val="1"/>
      <w:marLeft w:val="0"/>
      <w:marRight w:val="0"/>
      <w:marTop w:val="0"/>
      <w:marBottom w:val="0"/>
      <w:divBdr>
        <w:top w:val="none" w:sz="0" w:space="0" w:color="auto"/>
        <w:left w:val="none" w:sz="0" w:space="0" w:color="auto"/>
        <w:bottom w:val="none" w:sz="0" w:space="0" w:color="auto"/>
        <w:right w:val="none" w:sz="0" w:space="0" w:color="auto"/>
      </w:divBdr>
      <w:divsChild>
        <w:div w:id="1957443741">
          <w:marLeft w:val="0"/>
          <w:marRight w:val="0"/>
          <w:marTop w:val="0"/>
          <w:marBottom w:val="0"/>
          <w:divBdr>
            <w:top w:val="none" w:sz="0" w:space="0" w:color="auto"/>
            <w:left w:val="none" w:sz="0" w:space="0" w:color="auto"/>
            <w:bottom w:val="none" w:sz="0" w:space="0" w:color="auto"/>
            <w:right w:val="none" w:sz="0" w:space="0" w:color="auto"/>
          </w:divBdr>
        </w:div>
      </w:divsChild>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28367996">
      <w:bodyDiv w:val="1"/>
      <w:marLeft w:val="0"/>
      <w:marRight w:val="0"/>
      <w:marTop w:val="0"/>
      <w:marBottom w:val="0"/>
      <w:divBdr>
        <w:top w:val="none" w:sz="0" w:space="0" w:color="auto"/>
        <w:left w:val="none" w:sz="0" w:space="0" w:color="auto"/>
        <w:bottom w:val="none" w:sz="0" w:space="0" w:color="auto"/>
        <w:right w:val="none" w:sz="0" w:space="0" w:color="auto"/>
      </w:divBdr>
      <w:divsChild>
        <w:div w:id="870384520">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13088545">
      <w:bodyDiv w:val="1"/>
      <w:marLeft w:val="0"/>
      <w:marRight w:val="0"/>
      <w:marTop w:val="0"/>
      <w:marBottom w:val="0"/>
      <w:divBdr>
        <w:top w:val="none" w:sz="0" w:space="0" w:color="auto"/>
        <w:left w:val="none" w:sz="0" w:space="0" w:color="auto"/>
        <w:bottom w:val="none" w:sz="0" w:space="0" w:color="auto"/>
        <w:right w:val="none" w:sz="0" w:space="0" w:color="auto"/>
      </w:divBdr>
      <w:divsChild>
        <w:div w:id="279648504">
          <w:marLeft w:val="0"/>
          <w:marRight w:val="0"/>
          <w:marTop w:val="0"/>
          <w:marBottom w:val="0"/>
          <w:divBdr>
            <w:top w:val="none" w:sz="0" w:space="0" w:color="auto"/>
            <w:left w:val="none" w:sz="0" w:space="0" w:color="auto"/>
            <w:bottom w:val="none" w:sz="0" w:space="0" w:color="auto"/>
            <w:right w:val="none" w:sz="0" w:space="0" w:color="auto"/>
          </w:divBdr>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1140E31-BCB5-47E8-8349-4A3514044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2019-03-08T04:38:00Z</dcterms:created>
  <dcterms:modified xsi:type="dcterms:W3CDTF">2019-03-08T04:38:00Z</dcterms:modified>
  <cp:category>School Papers</cp:category>
</cp:coreProperties>
</file>